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73A" w:rsidRPr="00B91523" w:rsidRDefault="0014173A" w:rsidP="00B91523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0D4E6B">
        <w:rPr>
          <w:b/>
          <w:bCs/>
          <w:spacing w:val="-2"/>
          <w:sz w:val="22"/>
          <w:szCs w:val="22"/>
        </w:rPr>
        <w:t>Сведения о проводимом мероприятии</w:t>
      </w:r>
    </w:p>
    <w:p w:rsidR="0014173A" w:rsidRPr="000D4E6B" w:rsidRDefault="0014173A" w:rsidP="00B91523">
      <w:pPr>
        <w:shd w:val="clear" w:color="auto" w:fill="FFFFFF"/>
        <w:spacing w:before="160"/>
        <w:jc w:val="center"/>
        <w:rPr>
          <w:b/>
          <w:bCs/>
          <w:spacing w:val="-2"/>
          <w:sz w:val="22"/>
          <w:szCs w:val="22"/>
        </w:rPr>
      </w:pP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1.  Вид, тип мероприятия (фестиваль, соревнование…)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 xml:space="preserve">Детские соревнования по историческому фехтованию (поединки) и стрельбе из лука (по мишени) 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2.  Предполагаемое количество участников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50-70 человек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3. Место проведения мероприятия? (район, ближайшие крупные населенные пункты, координаты)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Старо-Петергофский пр., д.33 школа №263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4.  Даты проведения мероприятия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16.04.2017</w:t>
      </w:r>
      <w:r w:rsidRPr="000D4E6B">
        <w:rPr>
          <w:spacing w:val="-2"/>
          <w:sz w:val="22"/>
          <w:szCs w:val="22"/>
        </w:rPr>
        <w:t xml:space="preserve"> с 11.00 до 18.00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5.  Контактные данные ответственных(ого) лиц (а) со стороны организаторов?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Попов Павел Владимирович, моб. тел. 8-921-339-65-69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 xml:space="preserve">6. Травмоопасность мероприятия? 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Ниже средней/низкая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 xml:space="preserve">7. Были ли раньше на мероприятие ЧС (в т.ч. травмы), если да то какие? 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Были ушибы.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___________________________________________________________________________</w:t>
      </w:r>
      <w:r>
        <w:rPr>
          <w:spacing w:val="-2"/>
          <w:sz w:val="22"/>
          <w:szCs w:val="22"/>
        </w:rPr>
        <w:t>___________</w:t>
      </w:r>
      <w:r w:rsidRPr="000D4E6B">
        <w:rPr>
          <w:spacing w:val="-2"/>
          <w:sz w:val="22"/>
          <w:szCs w:val="22"/>
        </w:rPr>
        <w:t>___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8. Будет ли на мероприятие действующий медик (врач\ фельдшер с мед. укладкой в т.ч. с лекарственными препаратами  и оборудованием?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 будет</w:t>
      </w:r>
      <w:r w:rsidRPr="000D4E6B">
        <w:rPr>
          <w:spacing w:val="-2"/>
          <w:sz w:val="22"/>
          <w:szCs w:val="22"/>
        </w:rPr>
        <w:br/>
        <w:t>___________________________________________________________________________</w:t>
      </w:r>
      <w:r>
        <w:rPr>
          <w:spacing w:val="-2"/>
          <w:sz w:val="22"/>
          <w:szCs w:val="22"/>
        </w:rPr>
        <w:t>___________</w:t>
      </w:r>
      <w:r w:rsidRPr="000D4E6B">
        <w:rPr>
          <w:spacing w:val="-2"/>
          <w:sz w:val="22"/>
          <w:szCs w:val="22"/>
        </w:rPr>
        <w:t>___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9. Имеют ли организаторы договоренность о присутствии скорой медицинской помощи, пожарных или спасателей?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Нет</w:t>
      </w:r>
      <w:r w:rsidRPr="000D4E6B">
        <w:rPr>
          <w:spacing w:val="-2"/>
          <w:sz w:val="22"/>
          <w:szCs w:val="22"/>
        </w:rPr>
        <w:br/>
        <w:t>________________________________________________________________________</w:t>
      </w:r>
      <w:r>
        <w:rPr>
          <w:spacing w:val="-2"/>
          <w:sz w:val="22"/>
          <w:szCs w:val="22"/>
        </w:rPr>
        <w:t>___________</w:t>
      </w:r>
      <w:r w:rsidRPr="000D4E6B">
        <w:rPr>
          <w:spacing w:val="-2"/>
          <w:sz w:val="22"/>
          <w:szCs w:val="22"/>
        </w:rPr>
        <w:t>______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10. Имеют ли организаторы договоренность с лечебным учреждением?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Нет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11. Имеется ли разовое добровольное медиц</w:t>
      </w:r>
      <w:r>
        <w:rPr>
          <w:spacing w:val="-2"/>
          <w:sz w:val="22"/>
          <w:szCs w:val="22"/>
        </w:rPr>
        <w:t>инское страхование у участников</w:t>
      </w:r>
      <w:r w:rsidRPr="000D4E6B">
        <w:rPr>
          <w:spacing w:val="-2"/>
          <w:sz w:val="22"/>
          <w:szCs w:val="22"/>
        </w:rPr>
        <w:t xml:space="preserve">? 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Нет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12. Обеспечивают ли организаторы питание и горячее питье?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Нет</w:t>
      </w:r>
    </w:p>
    <w:p w:rsidR="0014173A" w:rsidRPr="000D4E6B" w:rsidRDefault="0014173A" w:rsidP="00B91523">
      <w:pP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13. Информирован</w:t>
      </w:r>
      <w:r>
        <w:rPr>
          <w:spacing w:val="-2"/>
          <w:sz w:val="22"/>
          <w:szCs w:val="22"/>
        </w:rPr>
        <w:t>ы ли местные органы власти о проводящемся мероприятии</w:t>
      </w:r>
      <w:r w:rsidRPr="000D4E6B">
        <w:rPr>
          <w:spacing w:val="-2"/>
          <w:sz w:val="22"/>
          <w:szCs w:val="22"/>
        </w:rPr>
        <w:t>?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Да, директор школы №263 и администрация ДТ «Измайловский».</w:t>
      </w:r>
      <w:r w:rsidRPr="000D4E6B">
        <w:rPr>
          <w:spacing w:val="-2"/>
          <w:sz w:val="22"/>
          <w:szCs w:val="22"/>
        </w:rPr>
        <w:br/>
        <w:t>__________________________________________________________________________</w:t>
      </w:r>
      <w:r>
        <w:rPr>
          <w:spacing w:val="-2"/>
          <w:sz w:val="22"/>
          <w:szCs w:val="22"/>
        </w:rPr>
        <w:t>_______________</w:t>
      </w:r>
    </w:p>
    <w:p w:rsidR="0014173A" w:rsidRPr="000D4E6B" w:rsidRDefault="0014173A" w:rsidP="00B91523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14. Имеется ли разрешение от местных органов власти на проведение мероприятия?</w:t>
      </w:r>
    </w:p>
    <w:p w:rsidR="0014173A" w:rsidRPr="00B91523" w:rsidRDefault="0014173A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spacing w:val="-2"/>
          <w:sz w:val="22"/>
          <w:szCs w:val="22"/>
        </w:rPr>
      </w:pPr>
      <w:r w:rsidRPr="000D4E6B">
        <w:rPr>
          <w:spacing w:val="-2"/>
          <w:sz w:val="22"/>
          <w:szCs w:val="22"/>
        </w:rPr>
        <w:t>Да, от директора школы №263 и администрации ДТ «Измайловский».</w:t>
      </w:r>
    </w:p>
    <w:sectPr w:rsidR="0014173A" w:rsidRPr="00B91523" w:rsidSect="00B9152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F68"/>
    <w:rsid w:val="000565FE"/>
    <w:rsid w:val="000821FA"/>
    <w:rsid w:val="00083043"/>
    <w:rsid w:val="0008380C"/>
    <w:rsid w:val="000D4E6B"/>
    <w:rsid w:val="000E2EFE"/>
    <w:rsid w:val="000E7B9A"/>
    <w:rsid w:val="000F2D99"/>
    <w:rsid w:val="000F3888"/>
    <w:rsid w:val="001220A1"/>
    <w:rsid w:val="0014173A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B48D4"/>
    <w:rsid w:val="003D10E9"/>
    <w:rsid w:val="003D11EC"/>
    <w:rsid w:val="003E20DA"/>
    <w:rsid w:val="003F067E"/>
    <w:rsid w:val="003F16D8"/>
    <w:rsid w:val="00407EC0"/>
    <w:rsid w:val="00433F8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77F1B"/>
    <w:rsid w:val="006937FE"/>
    <w:rsid w:val="00695F6C"/>
    <w:rsid w:val="006A1AE0"/>
    <w:rsid w:val="006A724D"/>
    <w:rsid w:val="006A7C9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834B1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81276"/>
    <w:rsid w:val="00AA7105"/>
    <w:rsid w:val="00AD075C"/>
    <w:rsid w:val="00AF1DD7"/>
    <w:rsid w:val="00B91523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C2A47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C39C8"/>
    <w:rsid w:val="00DE5EEC"/>
    <w:rsid w:val="00DF345C"/>
    <w:rsid w:val="00E71BB2"/>
    <w:rsid w:val="00E906B2"/>
    <w:rsid w:val="00EF10DF"/>
    <w:rsid w:val="00F16945"/>
    <w:rsid w:val="00F273D9"/>
    <w:rsid w:val="00F853F9"/>
    <w:rsid w:val="00F95031"/>
    <w:rsid w:val="00FB12F9"/>
    <w:rsid w:val="00FD2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F4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03F68"/>
    <w:pPr>
      <w:widowControl/>
      <w:autoSpaceDE/>
      <w:autoSpaceDN/>
      <w:adjustRightInd/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265</Words>
  <Characters>1515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проводимом мероприятии</dc:title>
  <dc:subject/>
  <dc:creator>Дмитрий Голубев</dc:creator>
  <cp:keywords/>
  <dc:description/>
  <cp:lastModifiedBy>Pal_Turan</cp:lastModifiedBy>
  <cp:revision>2</cp:revision>
  <cp:lastPrinted>2016-04-13T10:37:00Z</cp:lastPrinted>
  <dcterms:created xsi:type="dcterms:W3CDTF">2017-04-06T00:51:00Z</dcterms:created>
  <dcterms:modified xsi:type="dcterms:W3CDTF">2017-04-06T00:51:00Z</dcterms:modified>
</cp:coreProperties>
</file>